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E5C" w:rsidRDefault="00081196" w:rsidP="009F048C">
      <w:pPr>
        <w:ind w:right="1080"/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8742680</wp:posOffset>
                </wp:positionV>
                <wp:extent cx="5680075" cy="638175"/>
                <wp:effectExtent l="3810" t="0" r="2540" b="1270"/>
                <wp:wrapSquare wrapText="bothSides"/>
                <wp:docPr id="1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00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3C4" w:rsidRPr="00800C97" w:rsidRDefault="00FE13C4" w:rsidP="00FE13C4">
                            <w:pPr>
                              <w:widowControl w:val="0"/>
                              <w:tabs>
                                <w:tab w:val="left" w:pos="0"/>
                                <w:tab w:val="left" w:pos="43"/>
                                <w:tab w:val="left" w:pos="1440"/>
                                <w:tab w:val="left" w:pos="1483"/>
                                <w:tab w:val="left" w:pos="2880"/>
                                <w:tab w:val="left" w:pos="2923"/>
                                <w:tab w:val="left" w:pos="4320"/>
                              </w:tabs>
                              <w:rPr>
                                <w:rFonts w:ascii="Arial" w:hAnsi="Arial" w:cs="Arial"/>
                                <w:color w:val="A6A6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6A6A6"/>
                                <w:sz w:val="16"/>
                                <w:szCs w:val="16"/>
                              </w:rPr>
                              <w:t xml:space="preserve">SINGER, </w:t>
                            </w:r>
                            <w:r w:rsidRPr="00800C97">
                              <w:rPr>
                                <w:rFonts w:ascii="Arial" w:hAnsi="Arial" w:cs="Arial"/>
                                <w:color w:val="A6A6A6"/>
                                <w:sz w:val="16"/>
                                <w:szCs w:val="16"/>
                              </w:rPr>
                              <w:t xml:space="preserve">the Cameo "S" Design </w:t>
                            </w:r>
                            <w:r>
                              <w:rPr>
                                <w:rFonts w:ascii="Arial" w:hAnsi="Arial" w:cs="Arial"/>
                                <w:color w:val="A6A6A6"/>
                                <w:sz w:val="16"/>
                                <w:szCs w:val="16"/>
                              </w:rPr>
                              <w:t xml:space="preserve">and FASHIONMATE </w:t>
                            </w:r>
                            <w:r w:rsidRPr="00800C97">
                              <w:rPr>
                                <w:rFonts w:ascii="Arial" w:hAnsi="Arial" w:cs="Arial"/>
                                <w:color w:val="A6A6A6"/>
                                <w:sz w:val="16"/>
                                <w:szCs w:val="16"/>
                              </w:rPr>
                              <w:t>are exclusive trademarks of The Singer Company Limited S.à. r.l. or its Affiliates. ©2011 The Singer Company Limited S.à. r.l. or its Affiliates.  All rights reserved.</w:t>
                            </w:r>
                          </w:p>
                          <w:p w:rsidR="00FE13C4" w:rsidRPr="00800C97" w:rsidRDefault="00FE13C4" w:rsidP="00FE13C4">
                            <w:pPr>
                              <w:rPr>
                                <w:rFonts w:ascii="Arial" w:hAnsi="Arial" w:cs="Arial"/>
                                <w:color w:val="A6A6A6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40.05pt;margin-top:688.4pt;width:447.25pt;height:50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" filled="f" stroked="f">
                <v:textbox>
                  <w:txbxContent>
                    <w:p w:rsidR="00FE13C4" w:rsidRPr="00800C97" w:rsidRDefault="00FE13C4" w:rsidP="00FE13C4">
                      <w:pPr>
                        <w:widowControl w:val="0"/>
                        <w:tabs>
                          <w:tab w:val="left" w:pos="0"/>
                          <w:tab w:val="left" w:pos="43"/>
                          <w:tab w:val="left" w:pos="1440"/>
                          <w:tab w:val="left" w:pos="1483"/>
                          <w:tab w:val="left" w:pos="2880"/>
                          <w:tab w:val="left" w:pos="2923"/>
                          <w:tab w:val="left" w:pos="4320"/>
                        </w:tabs>
                        <w:rPr>
                          <w:rFonts w:ascii="Arial" w:hAnsi="Arial" w:cs="Arial"/>
                          <w:color w:val="A6A6A6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A6A6A6"/>
                          <w:sz w:val="16"/>
                          <w:szCs w:val="16"/>
                        </w:rPr>
                        <w:t xml:space="preserve">SINGER, </w:t>
                      </w:r>
                      <w:r w:rsidRPr="00800C97">
                        <w:rPr>
                          <w:rFonts w:ascii="Arial" w:hAnsi="Arial" w:cs="Arial"/>
                          <w:color w:val="A6A6A6"/>
                          <w:sz w:val="16"/>
                          <w:szCs w:val="16"/>
                        </w:rPr>
                        <w:t xml:space="preserve">the Cameo "S" Design </w:t>
                      </w:r>
                      <w:r>
                        <w:rPr>
                          <w:rFonts w:ascii="Arial" w:hAnsi="Arial" w:cs="Arial"/>
                          <w:color w:val="A6A6A6"/>
                          <w:sz w:val="16"/>
                          <w:szCs w:val="16"/>
                        </w:rPr>
                        <w:t xml:space="preserve">and FASHIONMATE </w:t>
                      </w:r>
                      <w:r w:rsidRPr="00800C97">
                        <w:rPr>
                          <w:rFonts w:ascii="Arial" w:hAnsi="Arial" w:cs="Arial"/>
                          <w:color w:val="A6A6A6"/>
                          <w:sz w:val="16"/>
                          <w:szCs w:val="16"/>
                        </w:rPr>
                        <w:t>are exclusive trademarks of The Singer Company Limited S.à. r.l. or its Affiliates. ©2011 The Singer Company Limited S.à. r.l. or its Affiliates.  All rights reserved.</w:t>
                      </w:r>
                    </w:p>
                    <w:p w:rsidR="00FE13C4" w:rsidRPr="00800C97" w:rsidRDefault="00FE13C4" w:rsidP="00FE13C4">
                      <w:pPr>
                        <w:rPr>
                          <w:rFonts w:ascii="Arial" w:hAnsi="Arial" w:cs="Arial"/>
                          <w:color w:val="A6A6A6"/>
                          <w:sz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a-DK" w:eastAsia="da-DK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2540</wp:posOffset>
            </wp:positionV>
            <wp:extent cx="7772400" cy="10058400"/>
            <wp:effectExtent l="0" t="0" r="0" b="0"/>
            <wp:wrapNone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E5C" w:rsidRDefault="00D25E5C" w:rsidP="009F048C"/>
    <w:p w:rsidR="00D25E5C" w:rsidRDefault="00D25E5C" w:rsidP="009F048C"/>
    <w:p w:rsidR="00D25E5C" w:rsidRDefault="00D25E5C" w:rsidP="009F048C"/>
    <w:p w:rsidR="00D25E5C" w:rsidRDefault="00D25E5C" w:rsidP="009F048C"/>
    <w:p w:rsidR="00D25E5C" w:rsidRDefault="00D25E5C" w:rsidP="009F048C"/>
    <w:p w:rsidR="00D25E5C" w:rsidRDefault="00D25E5C" w:rsidP="009F048C"/>
    <w:p w:rsidR="00D25E5C" w:rsidRDefault="00081196" w:rsidP="009F048C"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99695</wp:posOffset>
                </wp:positionV>
                <wp:extent cx="5676900" cy="457200"/>
                <wp:effectExtent l="3810" t="2540" r="0" b="0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5F3B" w:rsidRPr="00A86F3A" w:rsidRDefault="00445F3B" w:rsidP="00081196">
                            <w:pPr>
                              <w:ind w:left="180"/>
                              <w:jc w:val="right"/>
                              <w:rPr>
                                <w:rFonts w:ascii="Arial" w:hAnsi="Arial"/>
                                <w:color w:val="808080"/>
                                <w:sz w:val="48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/>
                                <w:sz w:val="48"/>
                              </w:rPr>
                              <w:t>Fashion Mate</w:t>
                            </w:r>
                            <w:r w:rsidRPr="00491CD8">
                              <w:rPr>
                                <w:rFonts w:ascii="Arial" w:hAnsi="Arial"/>
                                <w:color w:val="808080"/>
                                <w:sz w:val="48"/>
                                <w:vertAlign w:val="subscript"/>
                              </w:rPr>
                              <w:t>™</w:t>
                            </w:r>
                            <w:r w:rsidR="00081196">
                              <w:rPr>
                                <w:rFonts w:ascii="Arial" w:hAnsi="Arial"/>
                                <w:color w:val="8080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808080"/>
                                <w:sz w:val="48"/>
                              </w:rPr>
                              <w:t>7256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115.05pt;margin-top:7.85pt;width:447pt;height:3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" filled="f" stroked="f">
                <v:textbox>
                  <w:txbxContent>
                    <w:p w:rsidR="00445F3B" w:rsidRPr="00A86F3A" w:rsidRDefault="00445F3B" w:rsidP="00081196">
                      <w:pPr>
                        <w:ind w:left="180"/>
                        <w:jc w:val="right"/>
                        <w:rPr>
                          <w:rFonts w:ascii="Arial" w:hAnsi="Arial"/>
                          <w:color w:val="808080"/>
                          <w:sz w:val="48"/>
                        </w:rPr>
                      </w:pPr>
                      <w:r>
                        <w:rPr>
                          <w:rFonts w:ascii="Arial" w:hAnsi="Arial"/>
                          <w:color w:val="808080"/>
                          <w:sz w:val="48"/>
                        </w:rPr>
                        <w:t>Fashion Mate</w:t>
                      </w:r>
                      <w:r w:rsidRPr="00491CD8">
                        <w:rPr>
                          <w:rFonts w:ascii="Arial" w:hAnsi="Arial"/>
                          <w:color w:val="808080"/>
                          <w:sz w:val="48"/>
                          <w:vertAlign w:val="subscript"/>
                        </w:rPr>
                        <w:t>™</w:t>
                      </w:r>
                      <w:r w:rsidR="00081196">
                        <w:rPr>
                          <w:rFonts w:ascii="Arial" w:hAnsi="Arial"/>
                          <w:color w:val="808080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808080"/>
                          <w:sz w:val="48"/>
                        </w:rPr>
                        <w:t>7256</w:t>
                      </w:r>
                    </w:p>
                  </w:txbxContent>
                </v:textbox>
              </v:shape>
            </w:pict>
          </mc:Fallback>
        </mc:AlternateContent>
      </w:r>
    </w:p>
    <w:p w:rsidR="00D25E5C" w:rsidRDefault="00D25E5C" w:rsidP="009F048C"/>
    <w:p w:rsidR="00D25E5C" w:rsidRDefault="00D25E5C" w:rsidP="009F048C"/>
    <w:p w:rsidR="00D25E5C" w:rsidRDefault="00081196" w:rsidP="009F048C"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132080</wp:posOffset>
                </wp:positionV>
                <wp:extent cx="6515100" cy="0"/>
                <wp:effectExtent l="13335" t="8255" r="5715" b="10795"/>
                <wp:wrapNone/>
                <wp:docPr id="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47B43" id="Line 4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05pt,10.4pt" to="562.0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" strokecolor="#333">
                <v:stroke dashstyle="1 1"/>
              </v:line>
            </w:pict>
          </mc:Fallback>
        </mc:AlternateContent>
      </w:r>
    </w:p>
    <w:p w:rsidR="00D25E5C" w:rsidRDefault="00D25E5C" w:rsidP="009F048C"/>
    <w:p w:rsidR="00D25E5C" w:rsidRDefault="00081196" w:rsidP="009F048C">
      <w:r>
        <w:rPr>
          <w:noProof/>
          <w:lang w:val="da-DK" w:eastAsia="da-DK"/>
        </w:rPr>
        <w:drawing>
          <wp:anchor distT="36576" distB="36576" distL="36576" distR="36576" simplePos="0" relativeHeight="251660800" behindDoc="0" locked="0" layoutInCell="1" allowOverlap="1">
            <wp:simplePos x="0" y="0"/>
            <wp:positionH relativeFrom="margin">
              <wp:posOffset>3724275</wp:posOffset>
            </wp:positionH>
            <wp:positionV relativeFrom="paragraph">
              <wp:posOffset>30480</wp:posOffset>
            </wp:positionV>
            <wp:extent cx="3518535" cy="3017520"/>
            <wp:effectExtent l="0" t="0" r="5715" b="0"/>
            <wp:wrapNone/>
            <wp:docPr id="22" name="Picture 17" descr="Singer_FashionMate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inger_FashionMate_FIN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E5C" w:rsidRDefault="00081196" w:rsidP="009F048C"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124460</wp:posOffset>
                </wp:positionV>
                <wp:extent cx="2171700" cy="228600"/>
                <wp:effectExtent l="3810" t="2540" r="0" b="0"/>
                <wp:wrapSquare wrapText="bothSides"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5F3B" w:rsidRPr="00A86F3A" w:rsidRDefault="00081196" w:rsidP="009F048C">
                            <w:pPr>
                              <w:rPr>
                                <w:rFonts w:ascii="Arial" w:hAnsi="Arial"/>
                                <w:b/>
                                <w:color w:val="E0134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E01340"/>
                                <w:sz w:val="20"/>
                              </w:rPr>
                              <w:t>TILBEH</w:t>
                            </w:r>
                            <w:r w:rsidR="00DF7A0B">
                              <w:rPr>
                                <w:rFonts w:ascii="Arial" w:hAnsi="Arial"/>
                                <w:b/>
                                <w:color w:val="E01340"/>
                                <w:sz w:val="20"/>
                              </w:rPr>
                              <w:t>Ø</w:t>
                            </w:r>
                            <w:r>
                              <w:rPr>
                                <w:rFonts w:ascii="Arial" w:hAnsi="Arial"/>
                                <w:b/>
                                <w:color w:val="E01340"/>
                                <w:sz w:val="20"/>
                              </w:rPr>
                              <w:t xml:space="preserve">R </w:t>
                            </w:r>
                            <w:r w:rsidR="00DF7A0B">
                              <w:rPr>
                                <w:rFonts w:ascii="Arial" w:hAnsi="Arial"/>
                                <w:b/>
                                <w:color w:val="E01340"/>
                                <w:sz w:val="20"/>
                              </w:rPr>
                              <w:t>DER MEDFØLGER</w:t>
                            </w:r>
                            <w:r>
                              <w:rPr>
                                <w:rFonts w:ascii="Arial" w:hAnsi="Arial"/>
                                <w:b/>
                                <w:color w:val="E01340"/>
                                <w:sz w:val="20"/>
                              </w:rPr>
                              <w:t xml:space="preserve"> INGÅR</w:t>
                            </w:r>
                          </w:p>
                          <w:p w:rsidR="00445F3B" w:rsidRPr="00855A40" w:rsidRDefault="00445F3B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76.05pt;margin-top:9.8pt;width:171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" filled="f" stroked="f">
                <v:textbox>
                  <w:txbxContent>
                    <w:p w:rsidR="00445F3B" w:rsidRPr="00A86F3A" w:rsidRDefault="00081196" w:rsidP="009F048C">
                      <w:pPr>
                        <w:rPr>
                          <w:rFonts w:ascii="Arial" w:hAnsi="Arial"/>
                          <w:b/>
                          <w:color w:val="E0134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E01340"/>
                          <w:sz w:val="20"/>
                        </w:rPr>
                        <w:t>TILBEH</w:t>
                      </w:r>
                      <w:r w:rsidR="00DF7A0B">
                        <w:rPr>
                          <w:rFonts w:ascii="Arial" w:hAnsi="Arial"/>
                          <w:b/>
                          <w:color w:val="E01340"/>
                          <w:sz w:val="20"/>
                        </w:rPr>
                        <w:t>Ø</w:t>
                      </w:r>
                      <w:r>
                        <w:rPr>
                          <w:rFonts w:ascii="Arial" w:hAnsi="Arial"/>
                          <w:b/>
                          <w:color w:val="E01340"/>
                          <w:sz w:val="20"/>
                        </w:rPr>
                        <w:t xml:space="preserve">R </w:t>
                      </w:r>
                      <w:r w:rsidR="00DF7A0B">
                        <w:rPr>
                          <w:rFonts w:ascii="Arial" w:hAnsi="Arial"/>
                          <w:b/>
                          <w:color w:val="E01340"/>
                          <w:sz w:val="20"/>
                        </w:rPr>
                        <w:t>DER MEDFØLGER</w:t>
                      </w:r>
                      <w:r>
                        <w:rPr>
                          <w:rFonts w:ascii="Arial" w:hAnsi="Arial"/>
                          <w:b/>
                          <w:color w:val="E01340"/>
                          <w:sz w:val="20"/>
                        </w:rPr>
                        <w:t xml:space="preserve"> INGÅR</w:t>
                      </w:r>
                    </w:p>
                    <w:p w:rsidR="00445F3B" w:rsidRPr="00855A40" w:rsidRDefault="00445F3B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25E5C" w:rsidRDefault="00D25E5C" w:rsidP="009F048C"/>
    <w:p w:rsidR="00D25E5C" w:rsidRDefault="00081196" w:rsidP="009F048C"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2540</wp:posOffset>
                </wp:positionV>
                <wp:extent cx="2095500" cy="2164080"/>
                <wp:effectExtent l="3810" t="254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16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196" w:rsidRPr="00DF7A0B" w:rsidRDefault="00DF7A0B" w:rsidP="00081196">
                            <w:pPr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>Nåle</w:t>
                            </w:r>
                          </w:p>
                          <w:p w:rsidR="00081196" w:rsidRPr="00DF7A0B" w:rsidRDefault="00081196" w:rsidP="00081196">
                            <w:pPr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</w:pPr>
                            <w:r w:rsidRPr="00DF7A0B"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>Spol</w:t>
                            </w:r>
                            <w:r w:rsidR="00DF7A0B"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>er</w:t>
                            </w:r>
                          </w:p>
                          <w:p w:rsidR="00081196" w:rsidRPr="00DF7A0B" w:rsidRDefault="00081196" w:rsidP="00081196">
                            <w:pPr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</w:pPr>
                            <w:r w:rsidRPr="00DF7A0B"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>E</w:t>
                            </w:r>
                            <w:r w:rsidR="00DF7A0B"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>kstra</w:t>
                            </w:r>
                            <w:r w:rsidRPr="00DF7A0B"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 xml:space="preserve"> trådh</w:t>
                            </w:r>
                            <w:r w:rsidR="00DF7A0B"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>older</w:t>
                            </w:r>
                            <w:r w:rsidRPr="00DF7A0B"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 xml:space="preserve"> </w:t>
                            </w:r>
                          </w:p>
                          <w:p w:rsidR="00081196" w:rsidRPr="00DF7A0B" w:rsidRDefault="00081196" w:rsidP="00081196">
                            <w:pPr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</w:pPr>
                            <w:r w:rsidRPr="00DF7A0B"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>Filt</w:t>
                            </w:r>
                            <w:r w:rsidR="00DF7A0B"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>skiver til trådholderen</w:t>
                            </w:r>
                            <w:r w:rsidRPr="00DF7A0B"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 xml:space="preserve"> (2)</w:t>
                            </w:r>
                          </w:p>
                          <w:p w:rsidR="00081196" w:rsidRPr="00DF7A0B" w:rsidRDefault="00081196" w:rsidP="00081196">
                            <w:pPr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</w:pPr>
                            <w:r w:rsidRPr="00DF7A0B"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>Tråd</w:t>
                            </w:r>
                            <w:r w:rsidR="00DF7A0B"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>rullekapsler</w:t>
                            </w:r>
                            <w:r w:rsidRPr="00DF7A0B"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 xml:space="preserve"> (li</w:t>
                            </w:r>
                            <w:r w:rsidR="00DF7A0B"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>lle</w:t>
                            </w:r>
                            <w:r w:rsidRPr="00DF7A0B"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>, mell</w:t>
                            </w:r>
                            <w:r w:rsidR="00DF7A0B"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>em</w:t>
                            </w:r>
                            <w:r w:rsidRPr="00DF7A0B"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>, stor)</w:t>
                            </w:r>
                          </w:p>
                          <w:p w:rsidR="00081196" w:rsidRPr="00DF7A0B" w:rsidRDefault="00DF7A0B" w:rsidP="00081196">
                            <w:pPr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>Opsprætter</w:t>
                            </w:r>
                            <w:r w:rsidR="00081196" w:rsidRPr="00DF7A0B"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 xml:space="preserve"> / b</w:t>
                            </w:r>
                            <w:r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>ørste</w:t>
                            </w:r>
                          </w:p>
                          <w:p w:rsidR="00081196" w:rsidRPr="00DF7A0B" w:rsidRDefault="00081196" w:rsidP="00081196">
                            <w:pPr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</w:pPr>
                            <w:r w:rsidRPr="00DF7A0B"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>Skru</w:t>
                            </w:r>
                            <w:r w:rsidR="00DF7A0B"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>etrækker til stingpladen</w:t>
                            </w:r>
                          </w:p>
                          <w:p w:rsidR="00081196" w:rsidRPr="00DF7A0B" w:rsidRDefault="00081196" w:rsidP="00081196">
                            <w:pPr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</w:pPr>
                            <w:r w:rsidRPr="00DF7A0B"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>Stopp</w:t>
                            </w:r>
                            <w:r w:rsidR="00DF7A0B"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>eplade</w:t>
                            </w:r>
                          </w:p>
                          <w:p w:rsidR="00081196" w:rsidRPr="00DF7A0B" w:rsidRDefault="00DF7A0B" w:rsidP="00081196">
                            <w:pPr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</w:pPr>
                            <w:r w:rsidRPr="00DF7A0B"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>Lynlåsfod</w:t>
                            </w:r>
                            <w:r w:rsidR="00081196" w:rsidRPr="00DF7A0B"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 xml:space="preserve"> </w:t>
                            </w:r>
                          </w:p>
                          <w:p w:rsidR="00081196" w:rsidRPr="00DF7A0B" w:rsidRDefault="00DF7A0B" w:rsidP="00081196">
                            <w:pPr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>Pyntesømsfod</w:t>
                            </w:r>
                          </w:p>
                          <w:p w:rsidR="00081196" w:rsidRPr="00DF7A0B" w:rsidRDefault="00DF7A0B" w:rsidP="00081196">
                            <w:pPr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>Trykfod til usynlig oplægning</w:t>
                            </w:r>
                            <w:r w:rsidR="00081196" w:rsidRPr="00DF7A0B"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 xml:space="preserve"> </w:t>
                            </w:r>
                          </w:p>
                          <w:p w:rsidR="00445F3B" w:rsidRPr="00DF7A0B" w:rsidRDefault="00081196" w:rsidP="00081196">
                            <w:pPr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</w:pPr>
                            <w:r w:rsidRPr="00DF7A0B"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>Knap</w:t>
                            </w:r>
                            <w:r w:rsidR="00DF7A0B">
                              <w:rPr>
                                <w:rFonts w:ascii="Arial" w:hAnsi="Arial"/>
                                <w:color w:val="808080"/>
                                <w:sz w:val="18"/>
                                <w:lang w:val="da-DK"/>
                              </w:rPr>
                              <w:t>hulsfod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76.05pt;margin-top:.2pt;width:165pt;height:170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o5Uug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" filled="f" stroked="f">
                <v:textbox>
                  <w:txbxContent>
                    <w:p w:rsidR="00081196" w:rsidRPr="00DF7A0B" w:rsidRDefault="00DF7A0B" w:rsidP="00081196">
                      <w:pPr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</w:pPr>
                      <w:r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>Nåle</w:t>
                      </w:r>
                    </w:p>
                    <w:p w:rsidR="00081196" w:rsidRPr="00DF7A0B" w:rsidRDefault="00081196" w:rsidP="00081196">
                      <w:pPr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</w:pPr>
                      <w:r w:rsidRPr="00DF7A0B"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>Spol</w:t>
                      </w:r>
                      <w:r w:rsidR="00DF7A0B"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>er</w:t>
                      </w:r>
                    </w:p>
                    <w:p w:rsidR="00081196" w:rsidRPr="00DF7A0B" w:rsidRDefault="00081196" w:rsidP="00081196">
                      <w:pPr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</w:pPr>
                      <w:r w:rsidRPr="00DF7A0B"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>E</w:t>
                      </w:r>
                      <w:r w:rsidR="00DF7A0B"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>kstra</w:t>
                      </w:r>
                      <w:r w:rsidRPr="00DF7A0B"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 xml:space="preserve"> trådh</w:t>
                      </w:r>
                      <w:r w:rsidR="00DF7A0B"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>older</w:t>
                      </w:r>
                      <w:r w:rsidRPr="00DF7A0B"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 xml:space="preserve"> </w:t>
                      </w:r>
                    </w:p>
                    <w:p w:rsidR="00081196" w:rsidRPr="00DF7A0B" w:rsidRDefault="00081196" w:rsidP="00081196">
                      <w:pPr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</w:pPr>
                      <w:r w:rsidRPr="00DF7A0B"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>Filt</w:t>
                      </w:r>
                      <w:r w:rsidR="00DF7A0B"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>skiver til trådholderen</w:t>
                      </w:r>
                      <w:r w:rsidRPr="00DF7A0B"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 xml:space="preserve"> (2)</w:t>
                      </w:r>
                    </w:p>
                    <w:p w:rsidR="00081196" w:rsidRPr="00DF7A0B" w:rsidRDefault="00081196" w:rsidP="00081196">
                      <w:pPr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</w:pPr>
                      <w:r w:rsidRPr="00DF7A0B"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>Tråd</w:t>
                      </w:r>
                      <w:r w:rsidR="00DF7A0B"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>rullekapsler</w:t>
                      </w:r>
                      <w:r w:rsidRPr="00DF7A0B"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 xml:space="preserve"> (li</w:t>
                      </w:r>
                      <w:r w:rsidR="00DF7A0B"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>lle</w:t>
                      </w:r>
                      <w:r w:rsidRPr="00DF7A0B"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>, mell</w:t>
                      </w:r>
                      <w:r w:rsidR="00DF7A0B"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>em</w:t>
                      </w:r>
                      <w:r w:rsidRPr="00DF7A0B"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>, stor)</w:t>
                      </w:r>
                    </w:p>
                    <w:p w:rsidR="00081196" w:rsidRPr="00DF7A0B" w:rsidRDefault="00DF7A0B" w:rsidP="00081196">
                      <w:pPr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</w:pPr>
                      <w:r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>Opsprætter</w:t>
                      </w:r>
                      <w:r w:rsidR="00081196" w:rsidRPr="00DF7A0B"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 xml:space="preserve"> / b</w:t>
                      </w:r>
                      <w:r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>ørste</w:t>
                      </w:r>
                    </w:p>
                    <w:p w:rsidR="00081196" w:rsidRPr="00DF7A0B" w:rsidRDefault="00081196" w:rsidP="00081196">
                      <w:pPr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</w:pPr>
                      <w:r w:rsidRPr="00DF7A0B"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>Skru</w:t>
                      </w:r>
                      <w:r w:rsidR="00DF7A0B"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>etrækker til stingpladen</w:t>
                      </w:r>
                    </w:p>
                    <w:p w:rsidR="00081196" w:rsidRPr="00DF7A0B" w:rsidRDefault="00081196" w:rsidP="00081196">
                      <w:pPr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</w:pPr>
                      <w:r w:rsidRPr="00DF7A0B"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>Stopp</w:t>
                      </w:r>
                      <w:r w:rsidR="00DF7A0B"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>eplade</w:t>
                      </w:r>
                    </w:p>
                    <w:p w:rsidR="00081196" w:rsidRPr="00DF7A0B" w:rsidRDefault="00DF7A0B" w:rsidP="00081196">
                      <w:pPr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</w:pPr>
                      <w:r w:rsidRPr="00DF7A0B"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>Lynlåsfod</w:t>
                      </w:r>
                      <w:r w:rsidR="00081196" w:rsidRPr="00DF7A0B"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 xml:space="preserve"> </w:t>
                      </w:r>
                    </w:p>
                    <w:p w:rsidR="00081196" w:rsidRPr="00DF7A0B" w:rsidRDefault="00DF7A0B" w:rsidP="00081196">
                      <w:pPr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</w:pPr>
                      <w:r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>Pyntesømsfod</w:t>
                      </w:r>
                    </w:p>
                    <w:p w:rsidR="00081196" w:rsidRPr="00DF7A0B" w:rsidRDefault="00DF7A0B" w:rsidP="00081196">
                      <w:pPr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</w:pPr>
                      <w:r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>Trykfod til usynlig oplægning</w:t>
                      </w:r>
                      <w:r w:rsidR="00081196" w:rsidRPr="00DF7A0B"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 xml:space="preserve"> </w:t>
                      </w:r>
                    </w:p>
                    <w:p w:rsidR="00445F3B" w:rsidRPr="00DF7A0B" w:rsidRDefault="00081196" w:rsidP="00081196">
                      <w:pPr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</w:pPr>
                      <w:r w:rsidRPr="00DF7A0B"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>Knap</w:t>
                      </w:r>
                      <w:r w:rsidR="00DF7A0B">
                        <w:rPr>
                          <w:rFonts w:ascii="Arial" w:hAnsi="Arial"/>
                          <w:color w:val="808080"/>
                          <w:sz w:val="18"/>
                          <w:lang w:val="da-DK"/>
                        </w:rPr>
                        <w:t>hulsfod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25E5C" w:rsidRDefault="00D25E5C" w:rsidP="009F048C"/>
    <w:p w:rsidR="00D25E5C" w:rsidRDefault="00D25E5C" w:rsidP="009F048C"/>
    <w:p w:rsidR="00D25E5C" w:rsidRDefault="00D25E5C" w:rsidP="009F048C"/>
    <w:p w:rsidR="00D25E5C" w:rsidRDefault="00D25E5C" w:rsidP="009F048C">
      <w:pPr>
        <w:sectPr w:rsidR="00D25E5C">
          <w:type w:val="continuous"/>
          <w:pgSz w:w="12240" w:h="15840"/>
          <w:pgMar w:top="0" w:right="0" w:bottom="0" w:left="0" w:header="0" w:footer="0" w:gutter="0"/>
          <w:cols w:space="720"/>
          <w:formProt w:val="0"/>
        </w:sectPr>
      </w:pPr>
    </w:p>
    <w:p w:rsidR="00D25E5C" w:rsidRDefault="00081196" w:rsidP="009F048C"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-1163320</wp:posOffset>
                </wp:positionV>
                <wp:extent cx="2514600" cy="2857500"/>
                <wp:effectExtent l="3810" t="4445" r="5715" b="5080"/>
                <wp:wrapNone/>
                <wp:docPr id="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857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>
                            <a:alpha val="2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25B402" id="AutoShape 20" o:spid="_x0000_s1026" style="position:absolute;margin-left:49.05pt;margin-top:-91.6pt;width:198pt;height:22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" fillcolor="silver" stroked="f">
                <v:fill opacity="16448f"/>
              </v:roundrect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3937635</wp:posOffset>
                </wp:positionH>
                <wp:positionV relativeFrom="paragraph">
                  <wp:posOffset>3180080</wp:posOffset>
                </wp:positionV>
                <wp:extent cx="3086100" cy="1722120"/>
                <wp:effectExtent l="3810" t="4445" r="0" b="0"/>
                <wp:wrapSquare wrapText="bothSides"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72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5" seq="1"/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310.05pt;margin-top:250.4pt;width:243pt;height:135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3126740</wp:posOffset>
                </wp:positionV>
                <wp:extent cx="3352800" cy="1653540"/>
                <wp:effectExtent l="3810" t="0" r="0" b="0"/>
                <wp:wrapSquare wrapText="bothSides"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65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5">
                        <w:txbxContent>
                          <w:p w:rsidR="00445F3B" w:rsidRDefault="00445F3B" w:rsidP="009F048C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/>
                                <w:color w:val="808080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/>
                              </w:rPr>
                              <w:t>70</w:t>
                            </w:r>
                            <w:r w:rsidRPr="00A86F3A">
                              <w:rPr>
                                <w:rFonts w:ascii="Arial" w:hAnsi="Arial"/>
                                <w:color w:val="808080"/>
                              </w:rPr>
                              <w:t xml:space="preserve"> </w:t>
                            </w:r>
                            <w:r w:rsidR="00081196">
                              <w:rPr>
                                <w:rFonts w:ascii="Arial" w:hAnsi="Arial"/>
                                <w:color w:val="808080"/>
                              </w:rPr>
                              <w:t>s</w:t>
                            </w:r>
                            <w:r w:rsidR="00DF7A0B">
                              <w:rPr>
                                <w:rFonts w:ascii="Arial" w:hAnsi="Arial"/>
                                <w:color w:val="808080"/>
                              </w:rPr>
                              <w:t>ømme</w:t>
                            </w:r>
                          </w:p>
                          <w:p w:rsidR="00445F3B" w:rsidRPr="00A86F3A" w:rsidRDefault="00445F3B" w:rsidP="009F048C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/>
                                <w:color w:val="808080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/>
                              </w:rPr>
                              <w:t xml:space="preserve">6 </w:t>
                            </w:r>
                            <w:r w:rsidR="00081196">
                              <w:rPr>
                                <w:rFonts w:ascii="Arial" w:hAnsi="Arial"/>
                                <w:color w:val="808080"/>
                              </w:rPr>
                              <w:t>st</w:t>
                            </w:r>
                            <w:r w:rsidR="00DF7A0B">
                              <w:rPr>
                                <w:rFonts w:ascii="Arial" w:hAnsi="Arial"/>
                                <w:color w:val="808080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color w:val="808080"/>
                              </w:rPr>
                              <w:t xml:space="preserve"> 1-</w:t>
                            </w:r>
                            <w:r w:rsidR="00DF7A0B">
                              <w:rPr>
                                <w:rFonts w:ascii="Arial" w:hAnsi="Arial"/>
                                <w:color w:val="808080"/>
                              </w:rPr>
                              <w:t>trins</w:t>
                            </w:r>
                            <w:r w:rsidR="00081196">
                              <w:rPr>
                                <w:rFonts w:ascii="Arial" w:hAnsi="Arial"/>
                                <w:color w:val="808080"/>
                              </w:rPr>
                              <w:t xml:space="preserve"> knaph</w:t>
                            </w:r>
                            <w:r w:rsidR="00DF7A0B">
                              <w:rPr>
                                <w:rFonts w:ascii="Arial" w:hAnsi="Arial"/>
                                <w:color w:val="808080"/>
                              </w:rPr>
                              <w:t>uller</w:t>
                            </w:r>
                          </w:p>
                          <w:p w:rsidR="00445F3B" w:rsidRPr="00A86F3A" w:rsidRDefault="00081196" w:rsidP="009F048C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/>
                                <w:color w:val="808080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/>
                              </w:rPr>
                              <w:t>Just</w:t>
                            </w:r>
                            <w:r w:rsidR="00DF7A0B">
                              <w:rPr>
                                <w:rFonts w:ascii="Arial" w:hAnsi="Arial"/>
                                <w:color w:val="808080"/>
                              </w:rPr>
                              <w:t>ér</w:t>
                            </w:r>
                            <w:r>
                              <w:rPr>
                                <w:rFonts w:ascii="Arial" w:hAnsi="Arial"/>
                                <w:color w:val="808080"/>
                              </w:rPr>
                              <w:t>bar st</w:t>
                            </w:r>
                            <w:r w:rsidR="00DF7A0B">
                              <w:rPr>
                                <w:rFonts w:ascii="Arial" w:hAnsi="Arial"/>
                                <w:color w:val="808080"/>
                              </w:rPr>
                              <w:t>ingbredde og -længde</w:t>
                            </w:r>
                          </w:p>
                          <w:p w:rsidR="00445F3B" w:rsidRPr="00A86F3A" w:rsidRDefault="00081196" w:rsidP="009F048C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/>
                                <w:color w:val="808080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/>
                              </w:rPr>
                              <w:t>Nål</w:t>
                            </w:r>
                            <w:r w:rsidR="00DF7A0B">
                              <w:rPr>
                                <w:rFonts w:ascii="Arial" w:hAnsi="Arial"/>
                                <w:color w:val="808080"/>
                              </w:rPr>
                              <w:t>etråder</w:t>
                            </w:r>
                          </w:p>
                          <w:p w:rsidR="00DF7A0B" w:rsidRDefault="00DF7A0B" w:rsidP="00BB707E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/>
                                <w:color w:val="808080"/>
                              </w:rPr>
                            </w:pPr>
                            <w:r w:rsidRPr="00DF7A0B">
                              <w:rPr>
                                <w:rFonts w:ascii="Arial" w:hAnsi="Arial"/>
                                <w:color w:val="808080"/>
                              </w:rPr>
                              <w:t>Vandretliggende undertrådsspole</w:t>
                            </w:r>
                          </w:p>
                          <w:p w:rsidR="00445F3B" w:rsidRPr="00DF7A0B" w:rsidRDefault="00DF7A0B" w:rsidP="00BB707E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/>
                                <w:color w:val="808080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/>
                              </w:rPr>
                              <w:t>Automatisk trådspænding</w:t>
                            </w:r>
                          </w:p>
                          <w:p w:rsidR="00445F3B" w:rsidRPr="00DF7A0B" w:rsidRDefault="00DF7A0B" w:rsidP="009F048C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/>
                                <w:color w:val="808080"/>
                                <w:lang w:val="da-DK"/>
                              </w:rPr>
                            </w:pPr>
                            <w:r w:rsidRPr="00DF7A0B">
                              <w:rPr>
                                <w:rFonts w:ascii="Arial" w:hAnsi="Arial"/>
                                <w:color w:val="808080"/>
                                <w:lang w:val="da-DK"/>
                              </w:rPr>
                              <w:t xml:space="preserve">Nemt sømvalg vha. </w:t>
                            </w:r>
                            <w:r>
                              <w:rPr>
                                <w:rFonts w:ascii="Arial" w:hAnsi="Arial"/>
                                <w:color w:val="808080"/>
                                <w:lang w:val="da-DK"/>
                              </w:rPr>
                              <w:t>knapper</w:t>
                            </w:r>
                          </w:p>
                          <w:p w:rsidR="00445F3B" w:rsidRPr="00DF7A0B" w:rsidRDefault="00445F3B" w:rsidP="009F048C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/>
                                <w:color w:val="808080"/>
                                <w:lang w:val="da-DK"/>
                              </w:rPr>
                            </w:pPr>
                            <w:r w:rsidRPr="00DF7A0B">
                              <w:rPr>
                                <w:rFonts w:ascii="Arial" w:hAnsi="Arial"/>
                                <w:color w:val="808080"/>
                                <w:lang w:val="da-DK"/>
                              </w:rPr>
                              <w:t xml:space="preserve">13 </w:t>
                            </w:r>
                            <w:r w:rsidR="00081196" w:rsidRPr="00DF7A0B">
                              <w:rPr>
                                <w:rFonts w:ascii="Arial" w:hAnsi="Arial"/>
                                <w:color w:val="808080"/>
                                <w:lang w:val="da-DK"/>
                              </w:rPr>
                              <w:t>nål</w:t>
                            </w:r>
                            <w:r w:rsidR="00DF7A0B">
                              <w:rPr>
                                <w:rFonts w:ascii="Arial" w:hAnsi="Arial"/>
                                <w:color w:val="808080"/>
                                <w:lang w:val="da-DK"/>
                              </w:rPr>
                              <w:t>e</w:t>
                            </w:r>
                            <w:r w:rsidR="00081196" w:rsidRPr="00DF7A0B">
                              <w:rPr>
                                <w:rFonts w:ascii="Arial" w:hAnsi="Arial"/>
                                <w:color w:val="808080"/>
                                <w:lang w:val="da-DK"/>
                              </w:rPr>
                              <w:t>positioner</w:t>
                            </w:r>
                          </w:p>
                          <w:p w:rsidR="00445F3B" w:rsidRPr="00DF7A0B" w:rsidRDefault="00445F3B" w:rsidP="009F048C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/>
                                <w:color w:val="808080"/>
                                <w:lang w:val="da-DK"/>
                              </w:rPr>
                            </w:pPr>
                            <w:r w:rsidRPr="00DF7A0B">
                              <w:rPr>
                                <w:rFonts w:ascii="Arial" w:hAnsi="Arial"/>
                                <w:color w:val="808080"/>
                                <w:lang w:val="da-DK"/>
                              </w:rPr>
                              <w:t xml:space="preserve">StayBright™ LED </w:t>
                            </w:r>
                            <w:r w:rsidR="00081196" w:rsidRPr="00DF7A0B">
                              <w:rPr>
                                <w:rFonts w:ascii="Arial" w:hAnsi="Arial"/>
                                <w:color w:val="808080"/>
                                <w:lang w:val="da-DK"/>
                              </w:rPr>
                              <w:t>lamp</w:t>
                            </w:r>
                            <w:r w:rsidR="00DF7A0B">
                              <w:rPr>
                                <w:rFonts w:ascii="Arial" w:hAnsi="Arial"/>
                                <w:color w:val="808080"/>
                                <w:lang w:val="da-DK"/>
                              </w:rPr>
                              <w:t>e</w:t>
                            </w:r>
                            <w:r w:rsidRPr="00DF7A0B">
                              <w:rPr>
                                <w:rFonts w:ascii="Arial" w:hAnsi="Arial"/>
                                <w:color w:val="808080"/>
                                <w:lang w:val="da-DK"/>
                              </w:rPr>
                              <w:t xml:space="preserve"> </w:t>
                            </w:r>
                          </w:p>
                          <w:p w:rsidR="00445F3B" w:rsidRPr="00DF7A0B" w:rsidRDefault="00081196" w:rsidP="009F048C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/>
                                <w:color w:val="808080"/>
                                <w:lang w:val="da-DK"/>
                              </w:rPr>
                            </w:pPr>
                            <w:r w:rsidRPr="00DF7A0B">
                              <w:rPr>
                                <w:rFonts w:ascii="Arial" w:hAnsi="Arial"/>
                                <w:color w:val="808080"/>
                                <w:lang w:val="da-DK"/>
                              </w:rPr>
                              <w:t>Friarm</w:t>
                            </w:r>
                          </w:p>
                          <w:p w:rsidR="00445F3B" w:rsidRPr="00DF7A0B" w:rsidRDefault="00081196" w:rsidP="009F048C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/>
                                <w:color w:val="808080"/>
                                <w:lang w:val="da-DK"/>
                              </w:rPr>
                            </w:pPr>
                            <w:r w:rsidRPr="00DF7A0B">
                              <w:rPr>
                                <w:rFonts w:ascii="Arial" w:hAnsi="Arial"/>
                                <w:color w:val="808080"/>
                                <w:lang w:val="da-DK"/>
                              </w:rPr>
                              <w:t>Robust metal</w:t>
                            </w:r>
                            <w:r w:rsidR="00DF7A0B">
                              <w:rPr>
                                <w:rFonts w:ascii="Arial" w:hAnsi="Arial"/>
                                <w:color w:val="808080"/>
                                <w:lang w:val="da-DK"/>
                              </w:rPr>
                              <w:t>chassis</w:t>
                            </w:r>
                            <w:bookmarkStart w:id="0" w:name="_GoBack"/>
                            <w:bookmarkEnd w:id="0"/>
                          </w:p>
                          <w:p w:rsidR="00445F3B" w:rsidRPr="00DF7A0B" w:rsidRDefault="00445F3B" w:rsidP="00081196">
                            <w:pPr>
                              <w:spacing w:line="360" w:lineRule="auto"/>
                              <w:ind w:left="720"/>
                              <w:rPr>
                                <w:rFonts w:ascii="Arial" w:hAnsi="Arial"/>
                                <w:color w:val="808080"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76.05pt;margin-top:246.2pt;width:264pt;height:130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" filled="f" stroked="f">
                <v:textbox style="mso-next-textbox:#Text Box 9">
                  <w:txbxContent>
                    <w:p w:rsidR="00445F3B" w:rsidRDefault="00445F3B" w:rsidP="009F048C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/>
                          <w:color w:val="808080"/>
                        </w:rPr>
                      </w:pPr>
                      <w:r>
                        <w:rPr>
                          <w:rFonts w:ascii="Arial" w:hAnsi="Arial"/>
                          <w:color w:val="808080"/>
                        </w:rPr>
                        <w:t>70</w:t>
                      </w:r>
                      <w:r w:rsidRPr="00A86F3A">
                        <w:rPr>
                          <w:rFonts w:ascii="Arial" w:hAnsi="Arial"/>
                          <w:color w:val="808080"/>
                        </w:rPr>
                        <w:t xml:space="preserve"> </w:t>
                      </w:r>
                      <w:r w:rsidR="00081196">
                        <w:rPr>
                          <w:rFonts w:ascii="Arial" w:hAnsi="Arial"/>
                          <w:color w:val="808080"/>
                        </w:rPr>
                        <w:t>s</w:t>
                      </w:r>
                      <w:r w:rsidR="00DF7A0B">
                        <w:rPr>
                          <w:rFonts w:ascii="Arial" w:hAnsi="Arial"/>
                          <w:color w:val="808080"/>
                        </w:rPr>
                        <w:t>ømme</w:t>
                      </w:r>
                    </w:p>
                    <w:p w:rsidR="00445F3B" w:rsidRPr="00A86F3A" w:rsidRDefault="00445F3B" w:rsidP="009F048C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/>
                          <w:color w:val="808080"/>
                        </w:rPr>
                      </w:pPr>
                      <w:r>
                        <w:rPr>
                          <w:rFonts w:ascii="Arial" w:hAnsi="Arial"/>
                          <w:color w:val="808080"/>
                        </w:rPr>
                        <w:t xml:space="preserve">6 </w:t>
                      </w:r>
                      <w:r w:rsidR="00081196">
                        <w:rPr>
                          <w:rFonts w:ascii="Arial" w:hAnsi="Arial"/>
                          <w:color w:val="808080"/>
                        </w:rPr>
                        <w:t>st</w:t>
                      </w:r>
                      <w:r w:rsidR="00DF7A0B">
                        <w:rPr>
                          <w:rFonts w:ascii="Arial" w:hAnsi="Arial"/>
                          <w:color w:val="808080"/>
                        </w:rPr>
                        <w:t>k</w:t>
                      </w:r>
                      <w:r>
                        <w:rPr>
                          <w:rFonts w:ascii="Arial" w:hAnsi="Arial"/>
                          <w:color w:val="808080"/>
                        </w:rPr>
                        <w:t xml:space="preserve"> 1-</w:t>
                      </w:r>
                      <w:r w:rsidR="00DF7A0B">
                        <w:rPr>
                          <w:rFonts w:ascii="Arial" w:hAnsi="Arial"/>
                          <w:color w:val="808080"/>
                        </w:rPr>
                        <w:t>trins</w:t>
                      </w:r>
                      <w:r w:rsidR="00081196">
                        <w:rPr>
                          <w:rFonts w:ascii="Arial" w:hAnsi="Arial"/>
                          <w:color w:val="808080"/>
                        </w:rPr>
                        <w:t xml:space="preserve"> knaph</w:t>
                      </w:r>
                      <w:r w:rsidR="00DF7A0B">
                        <w:rPr>
                          <w:rFonts w:ascii="Arial" w:hAnsi="Arial"/>
                          <w:color w:val="808080"/>
                        </w:rPr>
                        <w:t>uller</w:t>
                      </w:r>
                    </w:p>
                    <w:p w:rsidR="00445F3B" w:rsidRPr="00A86F3A" w:rsidRDefault="00081196" w:rsidP="009F048C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/>
                          <w:color w:val="808080"/>
                        </w:rPr>
                      </w:pPr>
                      <w:r>
                        <w:rPr>
                          <w:rFonts w:ascii="Arial" w:hAnsi="Arial"/>
                          <w:color w:val="808080"/>
                        </w:rPr>
                        <w:t>Just</w:t>
                      </w:r>
                      <w:r w:rsidR="00DF7A0B">
                        <w:rPr>
                          <w:rFonts w:ascii="Arial" w:hAnsi="Arial"/>
                          <w:color w:val="808080"/>
                        </w:rPr>
                        <w:t>ér</w:t>
                      </w:r>
                      <w:r>
                        <w:rPr>
                          <w:rFonts w:ascii="Arial" w:hAnsi="Arial"/>
                          <w:color w:val="808080"/>
                        </w:rPr>
                        <w:t>bar st</w:t>
                      </w:r>
                      <w:r w:rsidR="00DF7A0B">
                        <w:rPr>
                          <w:rFonts w:ascii="Arial" w:hAnsi="Arial"/>
                          <w:color w:val="808080"/>
                        </w:rPr>
                        <w:t>ingbredde og -længde</w:t>
                      </w:r>
                    </w:p>
                    <w:p w:rsidR="00445F3B" w:rsidRPr="00A86F3A" w:rsidRDefault="00081196" w:rsidP="009F048C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/>
                          <w:color w:val="808080"/>
                        </w:rPr>
                      </w:pPr>
                      <w:r>
                        <w:rPr>
                          <w:rFonts w:ascii="Arial" w:hAnsi="Arial"/>
                          <w:color w:val="808080"/>
                        </w:rPr>
                        <w:t>Nål</w:t>
                      </w:r>
                      <w:r w:rsidR="00DF7A0B">
                        <w:rPr>
                          <w:rFonts w:ascii="Arial" w:hAnsi="Arial"/>
                          <w:color w:val="808080"/>
                        </w:rPr>
                        <w:t>etråder</w:t>
                      </w:r>
                    </w:p>
                    <w:p w:rsidR="00DF7A0B" w:rsidRDefault="00DF7A0B" w:rsidP="00BB707E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/>
                          <w:color w:val="808080"/>
                        </w:rPr>
                      </w:pPr>
                      <w:r w:rsidRPr="00DF7A0B">
                        <w:rPr>
                          <w:rFonts w:ascii="Arial" w:hAnsi="Arial"/>
                          <w:color w:val="808080"/>
                        </w:rPr>
                        <w:t>Vandretliggende undertrådsspole</w:t>
                      </w:r>
                    </w:p>
                    <w:p w:rsidR="00445F3B" w:rsidRPr="00DF7A0B" w:rsidRDefault="00DF7A0B" w:rsidP="00BB707E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/>
                          <w:color w:val="808080"/>
                        </w:rPr>
                      </w:pPr>
                      <w:r>
                        <w:rPr>
                          <w:rFonts w:ascii="Arial" w:hAnsi="Arial"/>
                          <w:color w:val="808080"/>
                        </w:rPr>
                        <w:t>Automatisk trådspænding</w:t>
                      </w:r>
                    </w:p>
                    <w:p w:rsidR="00445F3B" w:rsidRPr="00DF7A0B" w:rsidRDefault="00DF7A0B" w:rsidP="009F048C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/>
                          <w:color w:val="808080"/>
                          <w:lang w:val="da-DK"/>
                        </w:rPr>
                      </w:pPr>
                      <w:r w:rsidRPr="00DF7A0B">
                        <w:rPr>
                          <w:rFonts w:ascii="Arial" w:hAnsi="Arial"/>
                          <w:color w:val="808080"/>
                          <w:lang w:val="da-DK"/>
                        </w:rPr>
                        <w:t xml:space="preserve">Nemt sømvalg vha. </w:t>
                      </w:r>
                      <w:r>
                        <w:rPr>
                          <w:rFonts w:ascii="Arial" w:hAnsi="Arial"/>
                          <w:color w:val="808080"/>
                          <w:lang w:val="da-DK"/>
                        </w:rPr>
                        <w:t>knapper</w:t>
                      </w:r>
                    </w:p>
                    <w:p w:rsidR="00445F3B" w:rsidRPr="00DF7A0B" w:rsidRDefault="00445F3B" w:rsidP="009F048C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/>
                          <w:color w:val="808080"/>
                          <w:lang w:val="da-DK"/>
                        </w:rPr>
                      </w:pPr>
                      <w:r w:rsidRPr="00DF7A0B">
                        <w:rPr>
                          <w:rFonts w:ascii="Arial" w:hAnsi="Arial"/>
                          <w:color w:val="808080"/>
                          <w:lang w:val="da-DK"/>
                        </w:rPr>
                        <w:t xml:space="preserve">13 </w:t>
                      </w:r>
                      <w:r w:rsidR="00081196" w:rsidRPr="00DF7A0B">
                        <w:rPr>
                          <w:rFonts w:ascii="Arial" w:hAnsi="Arial"/>
                          <w:color w:val="808080"/>
                          <w:lang w:val="da-DK"/>
                        </w:rPr>
                        <w:t>nål</w:t>
                      </w:r>
                      <w:r w:rsidR="00DF7A0B">
                        <w:rPr>
                          <w:rFonts w:ascii="Arial" w:hAnsi="Arial"/>
                          <w:color w:val="808080"/>
                          <w:lang w:val="da-DK"/>
                        </w:rPr>
                        <w:t>e</w:t>
                      </w:r>
                      <w:r w:rsidR="00081196" w:rsidRPr="00DF7A0B">
                        <w:rPr>
                          <w:rFonts w:ascii="Arial" w:hAnsi="Arial"/>
                          <w:color w:val="808080"/>
                          <w:lang w:val="da-DK"/>
                        </w:rPr>
                        <w:t>positioner</w:t>
                      </w:r>
                    </w:p>
                    <w:p w:rsidR="00445F3B" w:rsidRPr="00DF7A0B" w:rsidRDefault="00445F3B" w:rsidP="009F048C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/>
                          <w:color w:val="808080"/>
                          <w:lang w:val="da-DK"/>
                        </w:rPr>
                      </w:pPr>
                      <w:r w:rsidRPr="00DF7A0B">
                        <w:rPr>
                          <w:rFonts w:ascii="Arial" w:hAnsi="Arial"/>
                          <w:color w:val="808080"/>
                          <w:lang w:val="da-DK"/>
                        </w:rPr>
                        <w:t xml:space="preserve">StayBright™ LED </w:t>
                      </w:r>
                      <w:r w:rsidR="00081196" w:rsidRPr="00DF7A0B">
                        <w:rPr>
                          <w:rFonts w:ascii="Arial" w:hAnsi="Arial"/>
                          <w:color w:val="808080"/>
                          <w:lang w:val="da-DK"/>
                        </w:rPr>
                        <w:t>lamp</w:t>
                      </w:r>
                      <w:r w:rsidR="00DF7A0B">
                        <w:rPr>
                          <w:rFonts w:ascii="Arial" w:hAnsi="Arial"/>
                          <w:color w:val="808080"/>
                          <w:lang w:val="da-DK"/>
                        </w:rPr>
                        <w:t>e</w:t>
                      </w:r>
                      <w:r w:rsidRPr="00DF7A0B">
                        <w:rPr>
                          <w:rFonts w:ascii="Arial" w:hAnsi="Arial"/>
                          <w:color w:val="808080"/>
                          <w:lang w:val="da-DK"/>
                        </w:rPr>
                        <w:t xml:space="preserve"> </w:t>
                      </w:r>
                    </w:p>
                    <w:p w:rsidR="00445F3B" w:rsidRPr="00DF7A0B" w:rsidRDefault="00081196" w:rsidP="009F048C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/>
                          <w:color w:val="808080"/>
                          <w:lang w:val="da-DK"/>
                        </w:rPr>
                      </w:pPr>
                      <w:r w:rsidRPr="00DF7A0B">
                        <w:rPr>
                          <w:rFonts w:ascii="Arial" w:hAnsi="Arial"/>
                          <w:color w:val="808080"/>
                          <w:lang w:val="da-DK"/>
                        </w:rPr>
                        <w:t>Friarm</w:t>
                      </w:r>
                    </w:p>
                    <w:p w:rsidR="00445F3B" w:rsidRPr="00DF7A0B" w:rsidRDefault="00081196" w:rsidP="009F048C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/>
                          <w:color w:val="808080"/>
                          <w:lang w:val="da-DK"/>
                        </w:rPr>
                      </w:pPr>
                      <w:r w:rsidRPr="00DF7A0B">
                        <w:rPr>
                          <w:rFonts w:ascii="Arial" w:hAnsi="Arial"/>
                          <w:color w:val="808080"/>
                          <w:lang w:val="da-DK"/>
                        </w:rPr>
                        <w:t>Robust metal</w:t>
                      </w:r>
                      <w:r w:rsidR="00DF7A0B">
                        <w:rPr>
                          <w:rFonts w:ascii="Arial" w:hAnsi="Arial"/>
                          <w:color w:val="808080"/>
                          <w:lang w:val="da-DK"/>
                        </w:rPr>
                        <w:t>chassis</w:t>
                      </w:r>
                      <w:bookmarkStart w:id="1" w:name="_GoBack"/>
                      <w:bookmarkEnd w:id="1"/>
                    </w:p>
                    <w:p w:rsidR="00445F3B" w:rsidRPr="00DF7A0B" w:rsidRDefault="00445F3B" w:rsidP="00081196">
                      <w:pPr>
                        <w:spacing w:line="360" w:lineRule="auto"/>
                        <w:ind w:left="720"/>
                        <w:rPr>
                          <w:rFonts w:ascii="Arial" w:hAnsi="Arial"/>
                          <w:color w:val="808080"/>
                          <w:lang w:val="da-D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2608580</wp:posOffset>
                </wp:positionV>
                <wp:extent cx="2628900" cy="342900"/>
                <wp:effectExtent l="3810" t="4445" r="0" b="0"/>
                <wp:wrapSquare wrapText="bothSides"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5F3B" w:rsidRPr="00A86F3A" w:rsidRDefault="00081196" w:rsidP="009F048C">
                            <w:pPr>
                              <w:rPr>
                                <w:rFonts w:ascii="Arial" w:hAnsi="Arial"/>
                                <w:b/>
                                <w:color w:val="E0134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E01340"/>
                                <w:sz w:val="28"/>
                              </w:rPr>
                              <w:t>EGENSKA</w:t>
                            </w:r>
                            <w:r w:rsidR="00DF7A0B">
                              <w:rPr>
                                <w:rFonts w:ascii="Arial" w:hAnsi="Arial"/>
                                <w:b/>
                                <w:color w:val="E01340"/>
                                <w:sz w:val="28"/>
                              </w:rPr>
                              <w:t>B</w:t>
                            </w:r>
                            <w:r>
                              <w:rPr>
                                <w:rFonts w:ascii="Arial" w:hAnsi="Arial"/>
                                <w:b/>
                                <w:color w:val="E01340"/>
                                <w:sz w:val="28"/>
                              </w:rPr>
                              <w:t>ER</w:t>
                            </w:r>
                          </w:p>
                          <w:p w:rsidR="00445F3B" w:rsidRPr="00855A40" w:rsidRDefault="00445F3B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85.05pt;margin-top:205.4pt;width:207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jabuA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" filled="f" stroked="f">
                <v:textbox>
                  <w:txbxContent>
                    <w:p w:rsidR="00445F3B" w:rsidRPr="00A86F3A" w:rsidRDefault="00081196" w:rsidP="009F048C">
                      <w:pPr>
                        <w:rPr>
                          <w:rFonts w:ascii="Arial" w:hAnsi="Arial"/>
                          <w:b/>
                          <w:color w:val="E0134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E01340"/>
                          <w:sz w:val="28"/>
                        </w:rPr>
                        <w:t>EGENSKA</w:t>
                      </w:r>
                      <w:r w:rsidR="00DF7A0B">
                        <w:rPr>
                          <w:rFonts w:ascii="Arial" w:hAnsi="Arial"/>
                          <w:b/>
                          <w:color w:val="E01340"/>
                          <w:sz w:val="28"/>
                        </w:rPr>
                        <w:t>B</w:t>
                      </w:r>
                      <w:r>
                        <w:rPr>
                          <w:rFonts w:ascii="Arial" w:hAnsi="Arial"/>
                          <w:b/>
                          <w:color w:val="E01340"/>
                          <w:sz w:val="28"/>
                        </w:rPr>
                        <w:t>ER</w:t>
                      </w:r>
                    </w:p>
                    <w:p w:rsidR="00445F3B" w:rsidRPr="00855A40" w:rsidRDefault="00445F3B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2151380</wp:posOffset>
                </wp:positionV>
                <wp:extent cx="6515100" cy="0"/>
                <wp:effectExtent l="13335" t="13970" r="5715" b="5080"/>
                <wp:wrapNone/>
                <wp:docPr id="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52C6E" id="Line 12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05pt,169.4pt" to="562.05pt,1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" strokecolor="#333">
                <v:stroke dashstyle="1 1"/>
              </v:line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6337935</wp:posOffset>
                </wp:positionH>
                <wp:positionV relativeFrom="paragraph">
                  <wp:posOffset>5237480</wp:posOffset>
                </wp:positionV>
                <wp:extent cx="914400" cy="457200"/>
                <wp:effectExtent l="3810" t="4445" r="0" b="0"/>
                <wp:wrapSquare wrapText="bothSides"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5F3B" w:rsidRPr="00A86F3A" w:rsidRDefault="00445F3B" w:rsidP="009F048C">
                            <w:pPr>
                              <w:spacing w:line="360" w:lineRule="auto"/>
                              <w:jc w:val="right"/>
                              <w:rPr>
                                <w:rFonts w:ascii="Arial" w:hAnsi="Arial"/>
                                <w:color w:val="999999"/>
                                <w:sz w:val="16"/>
                              </w:rPr>
                            </w:pPr>
                            <w:r w:rsidRPr="00A86F3A">
                              <w:rPr>
                                <w:rFonts w:ascii="Arial" w:hAnsi="Arial"/>
                                <w:color w:val="999999"/>
                                <w:sz w:val="16"/>
                              </w:rPr>
                              <w:t xml:space="preserve">Made in </w:t>
                            </w:r>
                            <w:smartTag w:uri="urn:schemas-microsoft-com:office:smarttags" w:element="country-region">
                              <w:smartTag w:uri="urn:schemas-microsoft-com:office:smarttags" w:element="place">
                                <w:r w:rsidRPr="00A86F3A">
                                  <w:rPr>
                                    <w:rFonts w:ascii="Arial" w:hAnsi="Arial"/>
                                    <w:color w:val="999999"/>
                                    <w:sz w:val="16"/>
                                  </w:rPr>
                                  <w:t>China</w:t>
                                </w:r>
                              </w:smartTag>
                            </w:smartTag>
                          </w:p>
                          <w:p w:rsidR="00445F3B" w:rsidRPr="00A86F3A" w:rsidRDefault="00445F3B" w:rsidP="009F048C">
                            <w:pPr>
                              <w:spacing w:line="360" w:lineRule="auto"/>
                              <w:jc w:val="right"/>
                              <w:rPr>
                                <w:rFonts w:ascii="Arial" w:hAnsi="Arial"/>
                                <w:color w:val="999999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999999"/>
                                <w:sz w:val="16"/>
                              </w:rPr>
                              <w:t>01/11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499.05pt;margin-top:412.4pt;width:1in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" filled="f" stroked="f">
                <v:textbox>
                  <w:txbxContent>
                    <w:p w:rsidR="00445F3B" w:rsidRPr="00A86F3A" w:rsidRDefault="00445F3B" w:rsidP="009F048C">
                      <w:pPr>
                        <w:spacing w:line="360" w:lineRule="auto"/>
                        <w:jc w:val="right"/>
                        <w:rPr>
                          <w:rFonts w:ascii="Arial" w:hAnsi="Arial"/>
                          <w:color w:val="999999"/>
                          <w:sz w:val="16"/>
                        </w:rPr>
                      </w:pPr>
                      <w:r w:rsidRPr="00A86F3A">
                        <w:rPr>
                          <w:rFonts w:ascii="Arial" w:hAnsi="Arial"/>
                          <w:color w:val="999999"/>
                          <w:sz w:val="16"/>
                        </w:rPr>
                        <w:t xml:space="preserve">Made in </w:t>
                      </w:r>
                      <w:smartTag w:uri="urn:schemas-microsoft-com:office:smarttags" w:element="country-region">
                        <w:smartTag w:uri="urn:schemas-microsoft-com:office:smarttags" w:element="place">
                          <w:r w:rsidRPr="00A86F3A">
                            <w:rPr>
                              <w:rFonts w:ascii="Arial" w:hAnsi="Arial"/>
                              <w:color w:val="999999"/>
                              <w:sz w:val="16"/>
                            </w:rPr>
                            <w:t>China</w:t>
                          </w:r>
                        </w:smartTag>
                      </w:smartTag>
                    </w:p>
                    <w:p w:rsidR="00445F3B" w:rsidRPr="00A86F3A" w:rsidRDefault="00445F3B" w:rsidP="009F048C">
                      <w:pPr>
                        <w:spacing w:line="360" w:lineRule="auto"/>
                        <w:jc w:val="right"/>
                        <w:rPr>
                          <w:rFonts w:ascii="Arial" w:hAnsi="Arial"/>
                          <w:color w:val="999999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999999"/>
                          <w:sz w:val="16"/>
                        </w:rPr>
                        <w:t>01/11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5E5C">
        <w:t xml:space="preserve"> </w:t>
      </w:r>
    </w:p>
    <w:sectPr w:rsidR="00D25E5C" w:rsidSect="009F048C">
      <w:type w:val="continuous"/>
      <w:pgSz w:w="12240" w:h="15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6E5" w:rsidRDefault="00F206E5">
      <w:r>
        <w:separator/>
      </w:r>
    </w:p>
  </w:endnote>
  <w:endnote w:type="continuationSeparator" w:id="0">
    <w:p w:rsidR="00F206E5" w:rsidRDefault="00F20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6E5" w:rsidRDefault="00F206E5">
      <w:r>
        <w:separator/>
      </w:r>
    </w:p>
  </w:footnote>
  <w:footnote w:type="continuationSeparator" w:id="0">
    <w:p w:rsidR="00F206E5" w:rsidRDefault="00F206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DD54A6"/>
    <w:multiLevelType w:val="hybridMultilevel"/>
    <w:tmpl w:val="4382269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35"/>
  <w:displayBackgroundShape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8F8"/>
    <w:rsid w:val="00081196"/>
    <w:rsid w:val="001425CB"/>
    <w:rsid w:val="001F4385"/>
    <w:rsid w:val="00203948"/>
    <w:rsid w:val="00234739"/>
    <w:rsid w:val="00252D8F"/>
    <w:rsid w:val="00445F3B"/>
    <w:rsid w:val="004848F8"/>
    <w:rsid w:val="004E7610"/>
    <w:rsid w:val="005273E5"/>
    <w:rsid w:val="005A0E6D"/>
    <w:rsid w:val="005A2063"/>
    <w:rsid w:val="007718DB"/>
    <w:rsid w:val="00855A40"/>
    <w:rsid w:val="008E481E"/>
    <w:rsid w:val="00916D9A"/>
    <w:rsid w:val="009F048C"/>
    <w:rsid w:val="00A15EE0"/>
    <w:rsid w:val="00A86F3A"/>
    <w:rsid w:val="00AA4F77"/>
    <w:rsid w:val="00BA1340"/>
    <w:rsid w:val="00D013D0"/>
    <w:rsid w:val="00D25E5C"/>
    <w:rsid w:val="00D47150"/>
    <w:rsid w:val="00D72481"/>
    <w:rsid w:val="00DF7A0B"/>
    <w:rsid w:val="00E109D1"/>
    <w:rsid w:val="00F206E5"/>
    <w:rsid w:val="00FE1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B53C41-69EE-4713-915A-461305BBA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2481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7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A0E6D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D7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A0E6D"/>
    <w:rPr>
      <w:rFonts w:cs="Times New Roman"/>
      <w:sz w:val="24"/>
      <w:szCs w:val="24"/>
    </w:rPr>
  </w:style>
  <w:style w:type="paragraph" w:customStyle="1" w:styleId="aria">
    <w:name w:val="aria"/>
    <w:basedOn w:val="Normal"/>
    <w:uiPriority w:val="99"/>
    <w:rsid w:val="00D72481"/>
    <w:pPr>
      <w:ind w:left="1080" w:right="10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43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3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9143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HoyK\LOCALS~1\Temp\5282-Prod_Sum_Temp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5282-Prod_Sum_Temp.dot</Template>
  <TotalTime>0</TotalTime>
  <Pages>1</Pages>
  <Words>4</Words>
  <Characters>31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Boertman</dc:creator>
  <cp:keywords/>
  <cp:lastModifiedBy>Dorte Bendsen</cp:lastModifiedBy>
  <cp:revision>2</cp:revision>
  <cp:lastPrinted>2011-01-21T09:10:00Z</cp:lastPrinted>
  <dcterms:created xsi:type="dcterms:W3CDTF">2016-09-21T07:52:00Z</dcterms:created>
  <dcterms:modified xsi:type="dcterms:W3CDTF">2016-09-21T07:52:00Z</dcterms:modified>
</cp:coreProperties>
</file>